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62"/>
        <w:gridCol w:w="3547"/>
        <w:gridCol w:w="3547"/>
      </w:tblGrid>
      <w:tr w:rsidR="00530C99" w:rsidTr="001E3F23">
        <w:tc>
          <w:tcPr>
            <w:tcW w:w="3862" w:type="dxa"/>
          </w:tcPr>
          <w:p w:rsidR="00530C99" w:rsidRPr="00530C99" w:rsidRDefault="00530C99" w:rsidP="00530C99">
            <w:pPr>
              <w:jc w:val="center"/>
              <w:rPr>
                <w:b/>
              </w:rPr>
            </w:pPr>
            <w:r w:rsidRPr="00530C99">
              <w:rPr>
                <w:b/>
              </w:rPr>
              <w:t>Datum</w:t>
            </w:r>
          </w:p>
        </w:tc>
        <w:tc>
          <w:tcPr>
            <w:tcW w:w="3547" w:type="dxa"/>
          </w:tcPr>
          <w:p w:rsidR="00530C99" w:rsidRPr="00530C99" w:rsidRDefault="00530C99" w:rsidP="00530C99">
            <w:pPr>
              <w:jc w:val="center"/>
              <w:rPr>
                <w:b/>
              </w:rPr>
            </w:pPr>
            <w:r w:rsidRPr="00530C99">
              <w:rPr>
                <w:b/>
              </w:rPr>
              <w:t>Campingplatz</w:t>
            </w:r>
          </w:p>
        </w:tc>
        <w:tc>
          <w:tcPr>
            <w:tcW w:w="3547" w:type="dxa"/>
          </w:tcPr>
          <w:p w:rsidR="00530C99" w:rsidRPr="00530C99" w:rsidRDefault="00530C99" w:rsidP="00530C99">
            <w:pPr>
              <w:jc w:val="center"/>
              <w:rPr>
                <w:b/>
              </w:rPr>
            </w:pPr>
            <w:proofErr w:type="spellStart"/>
            <w:r w:rsidRPr="00530C99">
              <w:rPr>
                <w:b/>
              </w:rPr>
              <w:t>Tourplanung</w:t>
            </w:r>
            <w:proofErr w:type="spellEnd"/>
          </w:p>
        </w:tc>
      </w:tr>
      <w:tr w:rsidR="00530C99" w:rsidRPr="008A0C2F" w:rsidTr="001E3F23">
        <w:tc>
          <w:tcPr>
            <w:tcW w:w="3862" w:type="dxa"/>
          </w:tcPr>
          <w:p w:rsidR="00530C99" w:rsidRDefault="00530C99">
            <w:r>
              <w:t>15. März Samstag</w:t>
            </w:r>
          </w:p>
        </w:tc>
        <w:tc>
          <w:tcPr>
            <w:tcW w:w="3547" w:type="dxa"/>
          </w:tcPr>
          <w:p w:rsidR="00DB51AA" w:rsidRDefault="007F377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</w:t>
            </w:r>
            <w:r w:rsidR="00DE5031" w:rsidRPr="008A0C2F">
              <w:rPr>
                <w:b/>
                <w:lang w:val="en-US"/>
              </w:rPr>
              <w:t xml:space="preserve">Camping Club le </w:t>
            </w:r>
            <w:proofErr w:type="spellStart"/>
            <w:r w:rsidR="00DE5031" w:rsidRPr="008A0C2F">
              <w:rPr>
                <w:b/>
                <w:lang w:val="en-US"/>
              </w:rPr>
              <w:t>Parc</w:t>
            </w:r>
            <w:proofErr w:type="spellEnd"/>
            <w:r w:rsidR="00DE5031" w:rsidRPr="008A0C2F">
              <w:rPr>
                <w:b/>
                <w:lang w:val="en-US"/>
              </w:rPr>
              <w:t xml:space="preserve"> de Paris, </w:t>
            </w:r>
          </w:p>
          <w:p w:rsidR="00DE5031" w:rsidRDefault="00DE5031">
            <w:pPr>
              <w:rPr>
                <w:b/>
                <w:lang w:val="en-US"/>
              </w:rPr>
            </w:pPr>
            <w:r w:rsidRPr="008A0C2F">
              <w:rPr>
                <w:b/>
                <w:lang w:val="en-US"/>
              </w:rPr>
              <w:t xml:space="preserve">Rue ADELE Claret- Mont Jay La Tour, 77410 </w:t>
            </w:r>
            <w:proofErr w:type="spellStart"/>
            <w:r w:rsidRPr="008A0C2F">
              <w:rPr>
                <w:b/>
                <w:lang w:val="en-US"/>
              </w:rPr>
              <w:t>Villevaude</w:t>
            </w:r>
            <w:proofErr w:type="spellEnd"/>
            <w:r w:rsidRPr="008A0C2F">
              <w:rPr>
                <w:b/>
                <w:lang w:val="en-US"/>
              </w:rPr>
              <w:t>.</w:t>
            </w:r>
          </w:p>
          <w:p w:rsidR="00530C99" w:rsidRDefault="00DE503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</w:t>
            </w:r>
            <w:r w:rsidRPr="008A0C2F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Tel.: 033160262079)</w:t>
            </w:r>
          </w:p>
          <w:p w:rsidR="00AA44C2" w:rsidRDefault="00AA44C2">
            <w:pPr>
              <w:rPr>
                <w:b/>
              </w:rPr>
            </w:pPr>
          </w:p>
          <w:p w:rsidR="00DB51AA" w:rsidRDefault="005227D7">
            <w:pPr>
              <w:rPr>
                <w:b/>
              </w:rPr>
            </w:pPr>
            <w:r>
              <w:rPr>
                <w:b/>
              </w:rPr>
              <w:t>Vom 15.03.-16.03.2014/</w:t>
            </w:r>
            <w:r w:rsidR="00AA44C2" w:rsidRPr="00AA44C2">
              <w:rPr>
                <w:b/>
              </w:rPr>
              <w:t>eine Nacht</w:t>
            </w:r>
          </w:p>
          <w:p w:rsidR="00AA44C2" w:rsidRPr="00AA44C2" w:rsidRDefault="00AA44C2">
            <w:pPr>
              <w:rPr>
                <w:b/>
              </w:rPr>
            </w:pPr>
          </w:p>
        </w:tc>
        <w:tc>
          <w:tcPr>
            <w:tcW w:w="3547" w:type="dxa"/>
          </w:tcPr>
          <w:p w:rsidR="008A0C2F" w:rsidRDefault="00530C99" w:rsidP="0015701B">
            <w:pPr>
              <w:jc w:val="center"/>
              <w:rPr>
                <w:b/>
                <w:lang w:val="en-US"/>
              </w:rPr>
            </w:pPr>
            <w:proofErr w:type="spellStart"/>
            <w:r w:rsidRPr="008A0C2F">
              <w:rPr>
                <w:b/>
                <w:lang w:val="en-US"/>
              </w:rPr>
              <w:t>Anreise</w:t>
            </w:r>
            <w:proofErr w:type="spellEnd"/>
            <w:r w:rsidRPr="008A0C2F">
              <w:rPr>
                <w:b/>
                <w:lang w:val="en-US"/>
              </w:rPr>
              <w:t xml:space="preserve"> Paris</w:t>
            </w:r>
            <w:r w:rsidR="008A0C2F" w:rsidRPr="008A0C2F">
              <w:rPr>
                <w:b/>
                <w:lang w:val="en-US"/>
              </w:rPr>
              <w:t xml:space="preserve"> </w:t>
            </w:r>
          </w:p>
          <w:p w:rsidR="00530C99" w:rsidRPr="008A0C2F" w:rsidRDefault="00530C99" w:rsidP="0015701B">
            <w:pPr>
              <w:jc w:val="center"/>
              <w:rPr>
                <w:b/>
                <w:lang w:val="en-US"/>
              </w:rPr>
            </w:pPr>
          </w:p>
        </w:tc>
      </w:tr>
      <w:tr w:rsidR="00530C99" w:rsidRPr="008A0C2F" w:rsidTr="001E3F23">
        <w:tc>
          <w:tcPr>
            <w:tcW w:w="3862" w:type="dxa"/>
          </w:tcPr>
          <w:p w:rsidR="00530C99" w:rsidRPr="008A0C2F" w:rsidRDefault="00530C99">
            <w:pPr>
              <w:rPr>
                <w:lang w:val="en-US"/>
              </w:rPr>
            </w:pPr>
            <w:r w:rsidRPr="008A0C2F">
              <w:rPr>
                <w:lang w:val="en-US"/>
              </w:rPr>
              <w:t xml:space="preserve">16. </w:t>
            </w:r>
            <w:proofErr w:type="spellStart"/>
            <w:r w:rsidRPr="008A0C2F">
              <w:rPr>
                <w:lang w:val="en-US"/>
              </w:rPr>
              <w:t>März</w:t>
            </w:r>
            <w:proofErr w:type="spellEnd"/>
            <w:r w:rsidRPr="008A0C2F">
              <w:rPr>
                <w:lang w:val="en-US"/>
              </w:rPr>
              <w:t xml:space="preserve"> Sonntag </w:t>
            </w:r>
          </w:p>
        </w:tc>
        <w:tc>
          <w:tcPr>
            <w:tcW w:w="3547" w:type="dxa"/>
          </w:tcPr>
          <w:p w:rsidR="00DB51AA" w:rsidRDefault="00B41F8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Camping </w:t>
            </w:r>
            <w:proofErr w:type="spellStart"/>
            <w:r>
              <w:rPr>
                <w:b/>
                <w:lang w:val="en-US"/>
              </w:rPr>
              <w:t>l`E</w:t>
            </w:r>
            <w:r w:rsidR="00DE5031" w:rsidRPr="008A0C2F">
              <w:rPr>
                <w:b/>
                <w:lang w:val="en-US"/>
              </w:rPr>
              <w:t>perviere</w:t>
            </w:r>
            <w:proofErr w:type="spellEnd"/>
            <w:r w:rsidR="00DE5031" w:rsidRPr="008A0C2F">
              <w:rPr>
                <w:b/>
                <w:lang w:val="en-US"/>
              </w:rPr>
              <w:t>,</w:t>
            </w:r>
          </w:p>
          <w:p w:rsidR="00DB51AA" w:rsidRDefault="00DE5031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Chemin</w:t>
            </w:r>
            <w:proofErr w:type="spellEnd"/>
            <w:r>
              <w:rPr>
                <w:b/>
                <w:lang w:val="en-US"/>
              </w:rPr>
              <w:t xml:space="preserve"> de </w:t>
            </w:r>
            <w:proofErr w:type="spellStart"/>
            <w:r>
              <w:rPr>
                <w:b/>
                <w:lang w:val="en-US"/>
              </w:rPr>
              <w:t>l`Eperviere</w:t>
            </w:r>
            <w:proofErr w:type="spellEnd"/>
            <w:r>
              <w:rPr>
                <w:b/>
                <w:lang w:val="en-US"/>
              </w:rPr>
              <w:t>,</w:t>
            </w:r>
          </w:p>
          <w:p w:rsidR="00530C99" w:rsidRDefault="00DE503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 26000 Valence</w:t>
            </w:r>
          </w:p>
          <w:p w:rsidR="00DB51AA" w:rsidRPr="008A0C2F" w:rsidRDefault="00DB51AA">
            <w:pPr>
              <w:rPr>
                <w:lang w:val="en-US"/>
              </w:rPr>
            </w:pPr>
          </w:p>
        </w:tc>
        <w:tc>
          <w:tcPr>
            <w:tcW w:w="3547" w:type="dxa"/>
          </w:tcPr>
          <w:p w:rsidR="008A0C2F" w:rsidRDefault="00530C99" w:rsidP="0015701B">
            <w:pPr>
              <w:jc w:val="center"/>
              <w:rPr>
                <w:b/>
                <w:lang w:val="en-US"/>
              </w:rPr>
            </w:pPr>
            <w:proofErr w:type="spellStart"/>
            <w:r w:rsidRPr="008A0C2F">
              <w:rPr>
                <w:b/>
                <w:lang w:val="en-US"/>
              </w:rPr>
              <w:t>Anreise</w:t>
            </w:r>
            <w:proofErr w:type="spellEnd"/>
            <w:r w:rsidR="000A442A" w:rsidRPr="008A0C2F">
              <w:rPr>
                <w:b/>
                <w:lang w:val="en-US"/>
              </w:rPr>
              <w:t xml:space="preserve">  </w:t>
            </w:r>
            <w:r w:rsidR="001E3F23" w:rsidRPr="008A0C2F">
              <w:rPr>
                <w:b/>
                <w:lang w:val="en-US"/>
              </w:rPr>
              <w:t>Valanc</w:t>
            </w:r>
            <w:r w:rsidR="008A0C2F" w:rsidRPr="008A0C2F">
              <w:rPr>
                <w:b/>
                <w:lang w:val="en-US"/>
              </w:rPr>
              <w:t>e</w:t>
            </w:r>
          </w:p>
          <w:p w:rsidR="00530C99" w:rsidRPr="008A0C2F" w:rsidRDefault="00530C99" w:rsidP="0015701B">
            <w:pPr>
              <w:jc w:val="center"/>
              <w:rPr>
                <w:b/>
                <w:lang w:val="en-US"/>
              </w:rPr>
            </w:pPr>
          </w:p>
        </w:tc>
      </w:tr>
      <w:tr w:rsidR="00530C99" w:rsidRPr="008A0C2F" w:rsidTr="001E3F23">
        <w:tc>
          <w:tcPr>
            <w:tcW w:w="3862" w:type="dxa"/>
          </w:tcPr>
          <w:p w:rsidR="00530C99" w:rsidRDefault="00530C99">
            <w:r>
              <w:t>17. März Montag</w:t>
            </w:r>
          </w:p>
        </w:tc>
        <w:tc>
          <w:tcPr>
            <w:tcW w:w="3547" w:type="dxa"/>
          </w:tcPr>
          <w:p w:rsidR="00DB51AA" w:rsidRDefault="00DB1D2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</w:t>
            </w:r>
            <w:r w:rsidR="00DE5031" w:rsidRPr="008A0C2F">
              <w:rPr>
                <w:b/>
                <w:lang w:val="en-US"/>
              </w:rPr>
              <w:t xml:space="preserve">Camping Barcelona, </w:t>
            </w:r>
          </w:p>
          <w:p w:rsidR="00DB51AA" w:rsidRDefault="00DE5031">
            <w:pPr>
              <w:rPr>
                <w:b/>
                <w:lang w:val="en-US"/>
              </w:rPr>
            </w:pPr>
            <w:r w:rsidRPr="008A0C2F">
              <w:rPr>
                <w:b/>
                <w:lang w:val="en-US"/>
              </w:rPr>
              <w:t xml:space="preserve">08304 </w:t>
            </w:r>
            <w:proofErr w:type="spellStart"/>
            <w:r w:rsidRPr="008A0C2F">
              <w:rPr>
                <w:b/>
                <w:lang w:val="en-US"/>
              </w:rPr>
              <w:t>Mataro</w:t>
            </w:r>
            <w:proofErr w:type="spellEnd"/>
          </w:p>
          <w:p w:rsidR="00530C99" w:rsidRPr="00352207" w:rsidRDefault="00DE5031">
            <w:pPr>
              <w:rPr>
                <w:b/>
                <w:lang w:val="en-US"/>
              </w:rPr>
            </w:pPr>
            <w:proofErr w:type="spellStart"/>
            <w:r w:rsidRPr="00352207">
              <w:rPr>
                <w:b/>
                <w:lang w:val="en-US"/>
              </w:rPr>
              <w:t>Ctra</w:t>
            </w:r>
            <w:proofErr w:type="spellEnd"/>
            <w:r w:rsidRPr="00352207">
              <w:rPr>
                <w:b/>
                <w:lang w:val="en-US"/>
              </w:rPr>
              <w:t>.</w:t>
            </w:r>
            <w:r w:rsidR="007F3775" w:rsidRPr="00352207">
              <w:rPr>
                <w:b/>
                <w:lang w:val="en-US"/>
              </w:rPr>
              <w:t xml:space="preserve"> (</w:t>
            </w:r>
            <w:proofErr w:type="spellStart"/>
            <w:r w:rsidR="007F3775" w:rsidRPr="00352207">
              <w:rPr>
                <w:b/>
                <w:lang w:val="en-US"/>
              </w:rPr>
              <w:t>Carretera</w:t>
            </w:r>
            <w:proofErr w:type="spellEnd"/>
            <w:r w:rsidR="007F3775" w:rsidRPr="00352207">
              <w:rPr>
                <w:b/>
                <w:lang w:val="en-US"/>
              </w:rPr>
              <w:t>)</w:t>
            </w:r>
            <w:r w:rsidRPr="00352207">
              <w:rPr>
                <w:b/>
                <w:lang w:val="en-US"/>
              </w:rPr>
              <w:t xml:space="preserve"> N.-II</w:t>
            </w:r>
            <w:r w:rsidR="007F3775" w:rsidRPr="00352207">
              <w:rPr>
                <w:b/>
                <w:lang w:val="en-US"/>
              </w:rPr>
              <w:t xml:space="preserve"> Km 650</w:t>
            </w:r>
          </w:p>
          <w:p w:rsidR="00AA44C2" w:rsidRPr="00352207" w:rsidRDefault="00AA44C2">
            <w:pPr>
              <w:rPr>
                <w:b/>
                <w:lang w:val="en-US"/>
              </w:rPr>
            </w:pPr>
          </w:p>
          <w:p w:rsidR="00DB51AA" w:rsidRDefault="00DB1D2E">
            <w:pPr>
              <w:rPr>
                <w:b/>
              </w:rPr>
            </w:pPr>
            <w:r w:rsidRPr="007211CD">
              <w:rPr>
                <w:b/>
              </w:rPr>
              <w:t>(17.-</w:t>
            </w:r>
            <w:r>
              <w:rPr>
                <w:b/>
              </w:rPr>
              <w:t xml:space="preserve"> 27.03.2014)</w:t>
            </w:r>
          </w:p>
          <w:p w:rsidR="00DB1D2E" w:rsidRPr="007F3775" w:rsidRDefault="00DB1D2E">
            <w:pPr>
              <w:rPr>
                <w:b/>
              </w:rPr>
            </w:pPr>
          </w:p>
        </w:tc>
        <w:tc>
          <w:tcPr>
            <w:tcW w:w="3547" w:type="dxa"/>
          </w:tcPr>
          <w:p w:rsidR="00DE5031" w:rsidRPr="007F3775" w:rsidRDefault="00530C99" w:rsidP="0015701B">
            <w:pPr>
              <w:jc w:val="center"/>
              <w:rPr>
                <w:b/>
              </w:rPr>
            </w:pPr>
            <w:r w:rsidRPr="007F3775">
              <w:rPr>
                <w:b/>
              </w:rPr>
              <w:t>Anreise Barcelona</w:t>
            </w:r>
            <w:r w:rsidR="008A0C2F" w:rsidRPr="007F3775">
              <w:rPr>
                <w:b/>
              </w:rPr>
              <w:t xml:space="preserve"> </w:t>
            </w:r>
          </w:p>
          <w:p w:rsidR="00530C99" w:rsidRPr="007F3775" w:rsidRDefault="00530C99" w:rsidP="0015701B">
            <w:pPr>
              <w:jc w:val="center"/>
              <w:rPr>
                <w:b/>
              </w:rPr>
            </w:pPr>
          </w:p>
        </w:tc>
      </w:tr>
      <w:tr w:rsidR="00530C99" w:rsidTr="001E3F23">
        <w:tc>
          <w:tcPr>
            <w:tcW w:w="3862" w:type="dxa"/>
          </w:tcPr>
          <w:p w:rsidR="00530C99" w:rsidRDefault="007D1E1A">
            <w:r>
              <w:t>18</w:t>
            </w:r>
            <w:r w:rsidR="00530C99">
              <w:t>. März Dienstag</w:t>
            </w:r>
          </w:p>
        </w:tc>
        <w:tc>
          <w:tcPr>
            <w:tcW w:w="3547" w:type="dxa"/>
          </w:tcPr>
          <w:p w:rsidR="00530C99" w:rsidRDefault="00530C99"/>
        </w:tc>
        <w:tc>
          <w:tcPr>
            <w:tcW w:w="3547" w:type="dxa"/>
          </w:tcPr>
          <w:p w:rsidR="00530C99" w:rsidRDefault="007D1E1A" w:rsidP="0015701B">
            <w:pPr>
              <w:jc w:val="center"/>
            </w:pPr>
            <w:r>
              <w:t>Aufenthalt Barcelona</w:t>
            </w:r>
            <w:r w:rsidR="001E3F23">
              <w:t xml:space="preserve"> (1)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>
            <w:r>
              <w:t>19</w:t>
            </w:r>
            <w:r w:rsidR="00530C99">
              <w:t xml:space="preserve">. März Mittwoch </w:t>
            </w:r>
          </w:p>
        </w:tc>
        <w:tc>
          <w:tcPr>
            <w:tcW w:w="3547" w:type="dxa"/>
          </w:tcPr>
          <w:p w:rsidR="00530C99" w:rsidRDefault="00530C99"/>
        </w:tc>
        <w:tc>
          <w:tcPr>
            <w:tcW w:w="3547" w:type="dxa"/>
          </w:tcPr>
          <w:p w:rsidR="00530C99" w:rsidRDefault="007D1E1A" w:rsidP="0015701B">
            <w:pPr>
              <w:jc w:val="center"/>
              <w:rPr>
                <w:b/>
              </w:rPr>
            </w:pPr>
            <w:r w:rsidRPr="000A442A">
              <w:rPr>
                <w:b/>
              </w:rPr>
              <w:t>Flug Mallorca</w:t>
            </w:r>
            <w:r w:rsidR="001E3F23">
              <w:rPr>
                <w:b/>
              </w:rPr>
              <w:t xml:space="preserve"> (1)</w:t>
            </w:r>
          </w:p>
          <w:p w:rsidR="003369E0" w:rsidRDefault="007211CD" w:rsidP="0015701B">
            <w:pPr>
              <w:jc w:val="center"/>
            </w:pPr>
            <w:r w:rsidRPr="007211CD">
              <w:t>Taxi bestellen</w:t>
            </w:r>
          </w:p>
          <w:p w:rsidR="007211CD" w:rsidRPr="007211CD" w:rsidRDefault="007211CD" w:rsidP="0015701B">
            <w:pPr>
              <w:jc w:val="center"/>
            </w:pPr>
          </w:p>
        </w:tc>
      </w:tr>
      <w:tr w:rsidR="00530C99" w:rsidTr="001E3F23">
        <w:tc>
          <w:tcPr>
            <w:tcW w:w="3862" w:type="dxa"/>
          </w:tcPr>
          <w:p w:rsidR="00530C99" w:rsidRDefault="007D1E1A" w:rsidP="007D1E1A">
            <w:r>
              <w:t>20. März Donnerstag</w:t>
            </w:r>
          </w:p>
        </w:tc>
        <w:tc>
          <w:tcPr>
            <w:tcW w:w="3547" w:type="dxa"/>
          </w:tcPr>
          <w:p w:rsidR="00530C99" w:rsidRDefault="00530C99"/>
        </w:tc>
        <w:tc>
          <w:tcPr>
            <w:tcW w:w="3547" w:type="dxa"/>
          </w:tcPr>
          <w:p w:rsidR="006C765D" w:rsidRDefault="006C765D" w:rsidP="0015701B">
            <w:pPr>
              <w:jc w:val="center"/>
            </w:pPr>
            <w:r>
              <w:t xml:space="preserve">(2) </w:t>
            </w:r>
            <w:r w:rsidR="009D034F">
              <w:t xml:space="preserve">Treffen Frau </w:t>
            </w:r>
            <w:r w:rsidR="007D1E1A">
              <w:t>Ulke</w:t>
            </w:r>
          </w:p>
          <w:p w:rsidR="00530C99" w:rsidRDefault="006C765D" w:rsidP="006C765D">
            <w:pPr>
              <w:jc w:val="center"/>
            </w:pPr>
            <w:r>
              <w:t>Porto Christo 11:00 Uhr am Parkplatz</w:t>
            </w:r>
            <w:r w:rsidR="001E3F23">
              <w:t xml:space="preserve"> 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>
            <w:r>
              <w:t>21. März Freitag</w:t>
            </w:r>
          </w:p>
        </w:tc>
        <w:tc>
          <w:tcPr>
            <w:tcW w:w="3547" w:type="dxa"/>
          </w:tcPr>
          <w:p w:rsidR="00530C99" w:rsidRDefault="00530C99"/>
        </w:tc>
        <w:tc>
          <w:tcPr>
            <w:tcW w:w="3547" w:type="dxa"/>
          </w:tcPr>
          <w:p w:rsidR="00530C99" w:rsidRDefault="001E3F23" w:rsidP="0015701B">
            <w:pPr>
              <w:jc w:val="center"/>
            </w:pPr>
            <w:r>
              <w:t>(3)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t>22. März Samstag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5701B">
            <w:pPr>
              <w:jc w:val="center"/>
            </w:pPr>
            <w:r>
              <w:t>(4)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t>23. März Sonntag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5701B">
            <w:pPr>
              <w:jc w:val="center"/>
            </w:pPr>
            <w:r>
              <w:t>(5)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t>24. März Montag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5701B">
            <w:pPr>
              <w:jc w:val="center"/>
            </w:pPr>
            <w:r>
              <w:t>(6)</w:t>
            </w:r>
          </w:p>
        </w:tc>
      </w:tr>
      <w:tr w:rsidR="00530C99" w:rsidRPr="00DE5031" w:rsidTr="001E3F23">
        <w:tc>
          <w:tcPr>
            <w:tcW w:w="3862" w:type="dxa"/>
          </w:tcPr>
          <w:p w:rsidR="00530C99" w:rsidRDefault="007D1E1A" w:rsidP="001E3F23">
            <w:r>
              <w:t>25. März Dienstag</w:t>
            </w:r>
          </w:p>
        </w:tc>
        <w:tc>
          <w:tcPr>
            <w:tcW w:w="3547" w:type="dxa"/>
          </w:tcPr>
          <w:p w:rsidR="00DB51AA" w:rsidRDefault="00DE5031" w:rsidP="001E3F23">
            <w:pPr>
              <w:rPr>
                <w:b/>
                <w:lang w:val="en-US"/>
              </w:rPr>
            </w:pPr>
            <w:r w:rsidRPr="009D034F">
              <w:rPr>
                <w:b/>
              </w:rPr>
              <w:t>Camping Barcelona</w:t>
            </w:r>
            <w:r w:rsidRPr="00DE5031">
              <w:rPr>
                <w:b/>
                <w:lang w:val="en-US"/>
              </w:rPr>
              <w:t>,</w:t>
            </w:r>
          </w:p>
          <w:p w:rsidR="00DB51AA" w:rsidRDefault="00DE5031" w:rsidP="001E3F23">
            <w:pPr>
              <w:rPr>
                <w:b/>
                <w:lang w:val="en-US"/>
              </w:rPr>
            </w:pPr>
            <w:r w:rsidRPr="00DE5031">
              <w:rPr>
                <w:b/>
                <w:lang w:val="en-US"/>
              </w:rPr>
              <w:t xml:space="preserve">08304 </w:t>
            </w:r>
            <w:proofErr w:type="spellStart"/>
            <w:r w:rsidRPr="00DE5031">
              <w:rPr>
                <w:b/>
                <w:lang w:val="en-US"/>
              </w:rPr>
              <w:t>Mataro</w:t>
            </w:r>
            <w:proofErr w:type="spellEnd"/>
            <w:r w:rsidRPr="00DE5031">
              <w:rPr>
                <w:b/>
                <w:lang w:val="en-US"/>
              </w:rPr>
              <w:t xml:space="preserve"> </w:t>
            </w:r>
          </w:p>
          <w:p w:rsidR="00530C99" w:rsidRDefault="00DE5031" w:rsidP="001E3F23">
            <w:pPr>
              <w:rPr>
                <w:b/>
                <w:lang w:val="en-US"/>
              </w:rPr>
            </w:pPr>
            <w:proofErr w:type="spellStart"/>
            <w:r w:rsidRPr="00DE5031">
              <w:rPr>
                <w:b/>
                <w:lang w:val="en-US"/>
              </w:rPr>
              <w:t>Ctra</w:t>
            </w:r>
            <w:proofErr w:type="spellEnd"/>
            <w:r w:rsidRPr="00DE5031">
              <w:rPr>
                <w:b/>
                <w:lang w:val="en-US"/>
              </w:rPr>
              <w:t>. N.-II</w:t>
            </w:r>
          </w:p>
          <w:p w:rsidR="00DB51AA" w:rsidRPr="00352207" w:rsidRDefault="00DB51AA" w:rsidP="001E3F23">
            <w:pPr>
              <w:rPr>
                <w:b/>
                <w:lang w:val="en-US"/>
              </w:rPr>
            </w:pPr>
          </w:p>
        </w:tc>
        <w:tc>
          <w:tcPr>
            <w:tcW w:w="3547" w:type="dxa"/>
          </w:tcPr>
          <w:p w:rsidR="00DE5031" w:rsidRPr="007211CD" w:rsidRDefault="007D1E1A" w:rsidP="0015701B">
            <w:pPr>
              <w:jc w:val="center"/>
              <w:rPr>
                <w:b/>
              </w:rPr>
            </w:pPr>
            <w:r w:rsidRPr="007211CD">
              <w:rPr>
                <w:b/>
              </w:rPr>
              <w:t>Rückflug Barcelona</w:t>
            </w:r>
            <w:r w:rsidR="001E3F23" w:rsidRPr="007211CD">
              <w:rPr>
                <w:b/>
              </w:rPr>
              <w:t xml:space="preserve"> (7)</w:t>
            </w:r>
            <w:r w:rsidR="00DE5031" w:rsidRPr="007211CD">
              <w:rPr>
                <w:b/>
              </w:rPr>
              <w:t xml:space="preserve"> </w:t>
            </w:r>
          </w:p>
          <w:p w:rsidR="00530C99" w:rsidRPr="007211CD" w:rsidRDefault="00530C99" w:rsidP="0015701B">
            <w:pPr>
              <w:jc w:val="center"/>
              <w:rPr>
                <w:b/>
              </w:rPr>
            </w:pP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t>26. März Mittwoch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7D1E1A" w:rsidP="0015701B">
            <w:pPr>
              <w:jc w:val="center"/>
            </w:pPr>
            <w:r>
              <w:t>Aufenthalt Barcelona</w:t>
            </w:r>
            <w:r w:rsidR="001E3F23">
              <w:t xml:space="preserve"> (1)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lastRenderedPageBreak/>
              <w:t>27. März Donnerstag</w:t>
            </w:r>
          </w:p>
        </w:tc>
        <w:tc>
          <w:tcPr>
            <w:tcW w:w="3547" w:type="dxa"/>
          </w:tcPr>
          <w:p w:rsidR="00530C99" w:rsidRDefault="007F3775" w:rsidP="001E3F23">
            <w:pPr>
              <w:rPr>
                <w:b/>
                <w:lang w:val="en-US"/>
              </w:rPr>
            </w:pPr>
            <w:r w:rsidRPr="007F3775">
              <w:rPr>
                <w:b/>
                <w:lang w:val="en-US"/>
              </w:rPr>
              <w:t>*</w:t>
            </w:r>
            <w:r w:rsidR="00DE5031" w:rsidRPr="007F3775">
              <w:rPr>
                <w:b/>
                <w:lang w:val="en-US"/>
              </w:rPr>
              <w:t xml:space="preserve">Camping La Marina,  </w:t>
            </w:r>
            <w:proofErr w:type="spellStart"/>
            <w:r w:rsidR="00DE5031" w:rsidRPr="007F3775">
              <w:rPr>
                <w:b/>
                <w:lang w:val="en-US"/>
              </w:rPr>
              <w:t>Cta</w:t>
            </w:r>
            <w:proofErr w:type="spellEnd"/>
            <w:r w:rsidR="00DE5031" w:rsidRPr="007F3775">
              <w:rPr>
                <w:b/>
                <w:lang w:val="en-US"/>
              </w:rPr>
              <w:t xml:space="preserve"> N-332 Km </w:t>
            </w:r>
            <w:r w:rsidR="00DE5031" w:rsidRPr="00DE5031">
              <w:rPr>
                <w:b/>
                <w:lang w:val="en-US"/>
              </w:rPr>
              <w:t>76,</w:t>
            </w:r>
            <w:r w:rsidR="00DE5031">
              <w:rPr>
                <w:b/>
                <w:lang w:val="en-US"/>
              </w:rPr>
              <w:t xml:space="preserve"> 03194 La Marina</w:t>
            </w:r>
          </w:p>
          <w:p w:rsidR="00FF0298" w:rsidRDefault="00FF0298" w:rsidP="001E3F23">
            <w:pPr>
              <w:rPr>
                <w:lang w:val="en-US"/>
              </w:rPr>
            </w:pPr>
          </w:p>
          <w:p w:rsidR="00AA44C2" w:rsidRDefault="00AA44C2" w:rsidP="001E3F23">
            <w:pPr>
              <w:rPr>
                <w:b/>
                <w:lang w:val="en-US"/>
              </w:rPr>
            </w:pPr>
            <w:r w:rsidRPr="00AA44C2">
              <w:rPr>
                <w:b/>
                <w:lang w:val="en-US"/>
              </w:rPr>
              <w:t>27.03.2014- 29.03.2014</w:t>
            </w:r>
          </w:p>
          <w:p w:rsidR="00AA44C2" w:rsidRPr="00AA44C2" w:rsidRDefault="00AA44C2" w:rsidP="001E3F23">
            <w:pPr>
              <w:rPr>
                <w:b/>
                <w:lang w:val="en-US"/>
              </w:rPr>
            </w:pPr>
          </w:p>
        </w:tc>
        <w:tc>
          <w:tcPr>
            <w:tcW w:w="3547" w:type="dxa"/>
          </w:tcPr>
          <w:p w:rsidR="00530C99" w:rsidRPr="000A442A" w:rsidRDefault="007D1E1A" w:rsidP="0015701B">
            <w:pPr>
              <w:jc w:val="center"/>
              <w:rPr>
                <w:b/>
              </w:rPr>
            </w:pPr>
            <w:r w:rsidRPr="000A442A">
              <w:rPr>
                <w:b/>
              </w:rPr>
              <w:t>Anreise Alicante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t>28. März</w:t>
            </w:r>
            <w:r w:rsidR="00805D23">
              <w:t xml:space="preserve"> </w:t>
            </w:r>
            <w:r>
              <w:t>Freitag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7D1E1A" w:rsidP="0015701B">
            <w:pPr>
              <w:jc w:val="center"/>
            </w:pPr>
            <w:r>
              <w:t>Aufenthalt Alicante</w:t>
            </w:r>
            <w:r w:rsidR="001E3F23">
              <w:t xml:space="preserve"> (1)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t>29. März Samstag</w:t>
            </w:r>
          </w:p>
        </w:tc>
        <w:tc>
          <w:tcPr>
            <w:tcW w:w="3547" w:type="dxa"/>
          </w:tcPr>
          <w:p w:rsidR="00DB51AA" w:rsidRPr="00DB51AA" w:rsidRDefault="007211CD" w:rsidP="001E3F2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</w:t>
            </w:r>
            <w:r w:rsidR="00DE5031" w:rsidRPr="00DB51AA">
              <w:rPr>
                <w:b/>
                <w:lang w:val="en-US"/>
              </w:rPr>
              <w:t>Camping Laguna Playa,</w:t>
            </w:r>
          </w:p>
          <w:p w:rsidR="00FF0298" w:rsidRDefault="00DE5031" w:rsidP="001E3F23">
            <w:pPr>
              <w:rPr>
                <w:b/>
                <w:lang w:val="en-US"/>
              </w:rPr>
            </w:pPr>
            <w:r w:rsidRPr="00DB51AA">
              <w:rPr>
                <w:b/>
                <w:lang w:val="en-US"/>
              </w:rPr>
              <w:t xml:space="preserve">Cat. 1 Paseo </w:t>
            </w:r>
            <w:proofErr w:type="spellStart"/>
            <w:r w:rsidRPr="00DB51AA">
              <w:rPr>
                <w:b/>
                <w:lang w:val="en-US"/>
              </w:rPr>
              <w:t>Maritimo</w:t>
            </w:r>
            <w:proofErr w:type="spellEnd"/>
            <w:r w:rsidRPr="00DB51AA">
              <w:rPr>
                <w:b/>
                <w:lang w:val="en-US"/>
              </w:rPr>
              <w:t xml:space="preserve"> Poniente,0, 29740 Torre del Mar, Malaga</w:t>
            </w:r>
          </w:p>
          <w:p w:rsidR="00DB51AA" w:rsidRDefault="00DB51AA" w:rsidP="001E3F2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(Tel.: 34 952 540631)</w:t>
            </w:r>
          </w:p>
          <w:p w:rsidR="007211CD" w:rsidRDefault="007211CD" w:rsidP="001E3F2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29.03.- 07.04.2014</w:t>
            </w:r>
          </w:p>
          <w:p w:rsidR="00DB51AA" w:rsidRPr="00DE5031" w:rsidRDefault="00DB51AA" w:rsidP="001E3F23">
            <w:pPr>
              <w:rPr>
                <w:lang w:val="en-US"/>
              </w:rPr>
            </w:pPr>
          </w:p>
        </w:tc>
        <w:tc>
          <w:tcPr>
            <w:tcW w:w="3547" w:type="dxa"/>
          </w:tcPr>
          <w:p w:rsidR="00530C99" w:rsidRPr="00D065F5" w:rsidRDefault="007D1E1A" w:rsidP="0015701B">
            <w:pPr>
              <w:jc w:val="center"/>
              <w:rPr>
                <w:b/>
                <w:lang w:val="en-US"/>
              </w:rPr>
            </w:pPr>
            <w:proofErr w:type="spellStart"/>
            <w:r w:rsidRPr="00D065F5">
              <w:rPr>
                <w:b/>
                <w:lang w:val="en-US"/>
              </w:rPr>
              <w:t>Anreise</w:t>
            </w:r>
            <w:proofErr w:type="spellEnd"/>
            <w:r w:rsidRPr="00D065F5">
              <w:rPr>
                <w:b/>
                <w:lang w:val="en-US"/>
              </w:rPr>
              <w:t xml:space="preserve"> Torre de</w:t>
            </w:r>
            <w:r w:rsidR="00DE5031" w:rsidRPr="00D065F5">
              <w:rPr>
                <w:b/>
                <w:lang w:val="en-US"/>
              </w:rPr>
              <w:t>l</w:t>
            </w:r>
            <w:r w:rsidRPr="00D065F5">
              <w:rPr>
                <w:b/>
                <w:lang w:val="en-US"/>
              </w:rPr>
              <w:t xml:space="preserve"> Mar</w:t>
            </w:r>
          </w:p>
          <w:p w:rsidR="00C02323" w:rsidRPr="00D065F5" w:rsidRDefault="00C02323" w:rsidP="0015701B">
            <w:pPr>
              <w:jc w:val="center"/>
              <w:rPr>
                <w:b/>
                <w:lang w:val="en-US"/>
              </w:rPr>
            </w:pPr>
          </w:p>
          <w:p w:rsidR="00D065F5" w:rsidRDefault="00D065F5" w:rsidP="00C02323">
            <w:pPr>
              <w:jc w:val="center"/>
              <w:rPr>
                <w:b/>
                <w:lang w:val="en-US"/>
              </w:rPr>
            </w:pPr>
          </w:p>
          <w:p w:rsidR="00C02323" w:rsidRPr="00D065F5" w:rsidRDefault="00C02323" w:rsidP="00D065F5">
            <w:pPr>
              <w:rPr>
                <w:b/>
                <w:lang w:val="en-US"/>
              </w:rPr>
            </w:pPr>
            <w:r w:rsidRPr="00D065F5">
              <w:rPr>
                <w:b/>
                <w:lang w:val="en-US"/>
              </w:rPr>
              <w:t>(a )</w:t>
            </w:r>
            <w:r w:rsidR="00D065F5">
              <w:rPr>
                <w:b/>
                <w:lang w:val="en-US"/>
              </w:rPr>
              <w:t xml:space="preserve"> </w:t>
            </w:r>
            <w:r w:rsidRPr="00D065F5">
              <w:rPr>
                <w:b/>
                <w:lang w:val="en-US"/>
              </w:rPr>
              <w:t xml:space="preserve">Granada </w:t>
            </w:r>
          </w:p>
          <w:p w:rsidR="00C02323" w:rsidRPr="00D065F5" w:rsidRDefault="00C02323" w:rsidP="00D065F5">
            <w:r w:rsidRPr="00D065F5">
              <w:t>Alhambra</w:t>
            </w:r>
            <w:r w:rsidR="00D065F5" w:rsidRPr="00D065F5">
              <w:t xml:space="preserve"> </w:t>
            </w:r>
            <w:r w:rsidR="00B41F8F">
              <w:t>(</w:t>
            </w:r>
            <w:proofErr w:type="spellStart"/>
            <w:r w:rsidR="00B41F8F">
              <w:t>Nasridenpaläste</w:t>
            </w:r>
            <w:proofErr w:type="spellEnd"/>
            <w:r w:rsidR="00B41F8F">
              <w:t>)</w:t>
            </w:r>
          </w:p>
          <w:p w:rsidR="00D065F5" w:rsidRPr="00C02323" w:rsidRDefault="00D065F5" w:rsidP="00D065F5">
            <w:pPr>
              <w:rPr>
                <w:b/>
              </w:rPr>
            </w:pPr>
          </w:p>
          <w:p w:rsidR="00B41F8F" w:rsidRDefault="00C02323" w:rsidP="00C02323">
            <w:pPr>
              <w:rPr>
                <w:b/>
              </w:rPr>
            </w:pPr>
            <w:r>
              <w:rPr>
                <w:b/>
              </w:rPr>
              <w:t xml:space="preserve">(b) </w:t>
            </w:r>
            <w:proofErr w:type="spellStart"/>
            <w:r>
              <w:rPr>
                <w:b/>
              </w:rPr>
              <w:t>Ubeda</w:t>
            </w:r>
            <w:proofErr w:type="spellEnd"/>
            <w:r>
              <w:rPr>
                <w:b/>
              </w:rPr>
              <w:t xml:space="preserve"> und </w:t>
            </w:r>
            <w:proofErr w:type="spellStart"/>
            <w:r>
              <w:rPr>
                <w:b/>
              </w:rPr>
              <w:t>Baeza</w:t>
            </w:r>
            <w:proofErr w:type="spellEnd"/>
            <w:r>
              <w:rPr>
                <w:b/>
              </w:rPr>
              <w:t xml:space="preserve"> </w:t>
            </w:r>
          </w:p>
          <w:p w:rsidR="00C02323" w:rsidRPr="007211CD" w:rsidRDefault="00C02323" w:rsidP="00C02323">
            <w:pPr>
              <w:rPr>
                <w:lang w:val="en-US"/>
              </w:rPr>
            </w:pPr>
            <w:r w:rsidRPr="007211CD">
              <w:rPr>
                <w:lang w:val="en-US"/>
              </w:rPr>
              <w:t>(Renaissance</w:t>
            </w:r>
            <w:r w:rsidR="00B41F8F" w:rsidRPr="007211CD">
              <w:rPr>
                <w:lang w:val="en-US"/>
              </w:rPr>
              <w:t xml:space="preserve">, </w:t>
            </w:r>
            <w:proofErr w:type="spellStart"/>
            <w:r w:rsidR="00B41F8F" w:rsidRPr="007211CD">
              <w:rPr>
                <w:lang w:val="en-US"/>
              </w:rPr>
              <w:t>Stadtbild</w:t>
            </w:r>
            <w:proofErr w:type="spellEnd"/>
            <w:r w:rsidR="00B41F8F" w:rsidRPr="007211CD">
              <w:rPr>
                <w:lang w:val="en-US"/>
              </w:rPr>
              <w:t>)</w:t>
            </w:r>
          </w:p>
          <w:p w:rsidR="00D065F5" w:rsidRPr="006C765D" w:rsidRDefault="00D065F5" w:rsidP="00C02323">
            <w:pPr>
              <w:rPr>
                <w:b/>
              </w:rPr>
            </w:pPr>
          </w:p>
          <w:p w:rsidR="00D065F5" w:rsidRDefault="009D034F" w:rsidP="00C02323">
            <w:pPr>
              <w:rPr>
                <w:b/>
              </w:rPr>
            </w:pPr>
            <w:r>
              <w:rPr>
                <w:b/>
              </w:rPr>
              <w:t>(c</w:t>
            </w:r>
            <w:r w:rsidR="00C02323">
              <w:rPr>
                <w:b/>
              </w:rPr>
              <w:t xml:space="preserve"> ) </w:t>
            </w:r>
            <w:r>
              <w:rPr>
                <w:b/>
              </w:rPr>
              <w:t xml:space="preserve">Ronda </w:t>
            </w:r>
            <w:r w:rsidR="00C02323" w:rsidRPr="00C02323">
              <w:rPr>
                <w:b/>
              </w:rPr>
              <w:t xml:space="preserve"> </w:t>
            </w:r>
          </w:p>
          <w:p w:rsidR="00C02323" w:rsidRPr="00D065F5" w:rsidRDefault="00C02323" w:rsidP="00C02323">
            <w:r w:rsidRPr="00D065F5">
              <w:t>(Route der weißen Dörfer)</w:t>
            </w:r>
          </w:p>
          <w:p w:rsidR="00D065F5" w:rsidRPr="00C02323" w:rsidRDefault="00D065F5" w:rsidP="00C02323">
            <w:pPr>
              <w:rPr>
                <w:b/>
              </w:rPr>
            </w:pPr>
          </w:p>
          <w:p w:rsidR="00C02323" w:rsidRDefault="009D034F" w:rsidP="00C02323">
            <w:pPr>
              <w:rPr>
                <w:b/>
              </w:rPr>
            </w:pPr>
            <w:r>
              <w:rPr>
                <w:b/>
              </w:rPr>
              <w:t>(d</w:t>
            </w:r>
            <w:r w:rsidR="00C02323">
              <w:rPr>
                <w:b/>
              </w:rPr>
              <w:t xml:space="preserve">) </w:t>
            </w:r>
            <w:r w:rsidR="00C02323" w:rsidRPr="00C02323">
              <w:rPr>
                <w:b/>
              </w:rPr>
              <w:t>Gibraltar</w:t>
            </w:r>
          </w:p>
          <w:p w:rsidR="00C02323" w:rsidRPr="000A442A" w:rsidRDefault="00C02323" w:rsidP="0015701B">
            <w:pPr>
              <w:jc w:val="center"/>
              <w:rPr>
                <w:b/>
              </w:rPr>
            </w:pP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t>30. März Sonntag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FF0298" w:rsidRPr="00D065F5" w:rsidRDefault="00D065F5" w:rsidP="00D065F5">
            <w:pPr>
              <w:jc w:val="both"/>
            </w:pPr>
            <w:r w:rsidRPr="00D065F5">
              <w:t>(1)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t>31. März Montag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(2)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 w:rsidP="007D1E1A">
            <w:r>
              <w:t>01. April Dienstag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(3)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t>02. April Mittwoch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(4)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t>03. April Donnerstag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(5)</w:t>
            </w:r>
          </w:p>
        </w:tc>
      </w:tr>
      <w:tr w:rsidR="00530C99" w:rsidTr="001E3F23">
        <w:tc>
          <w:tcPr>
            <w:tcW w:w="3862" w:type="dxa"/>
          </w:tcPr>
          <w:p w:rsidR="00530C99" w:rsidRDefault="007D1E1A" w:rsidP="001E3F23">
            <w:r>
              <w:t>04. April Freitag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(6)</w:t>
            </w:r>
          </w:p>
        </w:tc>
      </w:tr>
      <w:tr w:rsidR="00530C99" w:rsidTr="001E3F23">
        <w:tc>
          <w:tcPr>
            <w:tcW w:w="3862" w:type="dxa"/>
          </w:tcPr>
          <w:p w:rsidR="00530C99" w:rsidRDefault="000A442A" w:rsidP="001E3F23">
            <w:r>
              <w:t>05. April Samstag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(7)</w:t>
            </w:r>
          </w:p>
        </w:tc>
      </w:tr>
      <w:tr w:rsidR="00530C99" w:rsidTr="001E3F23">
        <w:tc>
          <w:tcPr>
            <w:tcW w:w="3862" w:type="dxa"/>
          </w:tcPr>
          <w:p w:rsidR="00530C99" w:rsidRDefault="000A442A" w:rsidP="001E3F23">
            <w:r>
              <w:t>06. April Sonntag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(8)</w:t>
            </w:r>
          </w:p>
        </w:tc>
      </w:tr>
      <w:tr w:rsidR="00530C99" w:rsidRPr="00D065F5" w:rsidTr="001E3F23">
        <w:tc>
          <w:tcPr>
            <w:tcW w:w="3862" w:type="dxa"/>
          </w:tcPr>
          <w:p w:rsidR="00530C99" w:rsidRDefault="000A442A" w:rsidP="001E3F23">
            <w:r>
              <w:t>07. April Montag</w:t>
            </w:r>
          </w:p>
        </w:tc>
        <w:tc>
          <w:tcPr>
            <w:tcW w:w="3547" w:type="dxa"/>
          </w:tcPr>
          <w:p w:rsidR="00530C99" w:rsidRPr="00DB51AA" w:rsidRDefault="007211CD" w:rsidP="001E3F23">
            <w:pPr>
              <w:rPr>
                <w:b/>
              </w:rPr>
            </w:pPr>
            <w:r>
              <w:rPr>
                <w:b/>
              </w:rPr>
              <w:t>*</w:t>
            </w:r>
            <w:proofErr w:type="spellStart"/>
            <w:r w:rsidR="00DB51AA" w:rsidRPr="00DB51AA">
              <w:rPr>
                <w:b/>
              </w:rPr>
              <w:t>Yelloh</w:t>
            </w:r>
            <w:proofErr w:type="spellEnd"/>
            <w:r w:rsidR="00DB51AA" w:rsidRPr="00DB51AA">
              <w:rPr>
                <w:b/>
              </w:rPr>
              <w:t xml:space="preserve"> </w:t>
            </w:r>
            <w:proofErr w:type="spellStart"/>
            <w:r w:rsidR="00DB51AA" w:rsidRPr="00DB51AA">
              <w:rPr>
                <w:b/>
              </w:rPr>
              <w:t>Turiscampo</w:t>
            </w:r>
            <w:proofErr w:type="spellEnd"/>
          </w:p>
          <w:p w:rsidR="00DB51AA" w:rsidRPr="00DB51AA" w:rsidRDefault="00DB51AA" w:rsidP="001E3F23">
            <w:pPr>
              <w:rPr>
                <w:b/>
              </w:rPr>
            </w:pPr>
            <w:r w:rsidRPr="00DB51AA">
              <w:rPr>
                <w:b/>
              </w:rPr>
              <w:t>Estrada National 125</w:t>
            </w:r>
          </w:p>
          <w:p w:rsidR="00DB51AA" w:rsidRPr="00DB51AA" w:rsidRDefault="00DB51AA" w:rsidP="001E3F23">
            <w:pPr>
              <w:rPr>
                <w:b/>
              </w:rPr>
            </w:pPr>
            <w:r w:rsidRPr="00DB51AA">
              <w:rPr>
                <w:b/>
              </w:rPr>
              <w:t xml:space="preserve">8600- 109 </w:t>
            </w:r>
            <w:proofErr w:type="spellStart"/>
            <w:r w:rsidRPr="00DB51AA">
              <w:rPr>
                <w:b/>
              </w:rPr>
              <w:t>Espiche</w:t>
            </w:r>
            <w:proofErr w:type="spellEnd"/>
            <w:r w:rsidRPr="00DB51AA">
              <w:rPr>
                <w:b/>
              </w:rPr>
              <w:t>- Lagos</w:t>
            </w:r>
          </w:p>
          <w:p w:rsidR="00DB51AA" w:rsidRPr="00DB51AA" w:rsidRDefault="00DB51AA" w:rsidP="001E3F23">
            <w:pPr>
              <w:rPr>
                <w:b/>
              </w:rPr>
            </w:pPr>
            <w:r w:rsidRPr="00DB51AA">
              <w:rPr>
                <w:b/>
              </w:rPr>
              <w:t>(Tel.: 282789265)</w:t>
            </w:r>
          </w:p>
          <w:p w:rsidR="00DB51AA" w:rsidRDefault="00DB51AA" w:rsidP="001E3F23"/>
          <w:p w:rsidR="007211CD" w:rsidRPr="007211CD" w:rsidRDefault="007211CD" w:rsidP="001E3F23">
            <w:pPr>
              <w:rPr>
                <w:b/>
              </w:rPr>
            </w:pPr>
            <w:r w:rsidRPr="007211CD">
              <w:rPr>
                <w:b/>
              </w:rPr>
              <w:lastRenderedPageBreak/>
              <w:t>07.04.- 15.04.2014</w:t>
            </w:r>
          </w:p>
        </w:tc>
        <w:tc>
          <w:tcPr>
            <w:tcW w:w="3547" w:type="dxa"/>
          </w:tcPr>
          <w:p w:rsidR="00530C99" w:rsidRPr="006C765D" w:rsidRDefault="00B14D97" w:rsidP="0015701B">
            <w:pPr>
              <w:jc w:val="center"/>
              <w:rPr>
                <w:b/>
                <w:lang w:val="en-US"/>
              </w:rPr>
            </w:pPr>
            <w:proofErr w:type="spellStart"/>
            <w:r w:rsidRPr="006C765D">
              <w:rPr>
                <w:b/>
                <w:lang w:val="en-US"/>
              </w:rPr>
              <w:lastRenderedPageBreak/>
              <w:t>Anreise</w:t>
            </w:r>
            <w:proofErr w:type="spellEnd"/>
            <w:r w:rsidRPr="006C765D">
              <w:rPr>
                <w:b/>
                <w:lang w:val="en-US"/>
              </w:rPr>
              <w:t xml:space="preserve"> La</w:t>
            </w:r>
            <w:r w:rsidR="001C0224" w:rsidRPr="006C765D">
              <w:rPr>
                <w:b/>
                <w:lang w:val="en-US"/>
              </w:rPr>
              <w:t>g</w:t>
            </w:r>
            <w:r w:rsidRPr="006C765D">
              <w:rPr>
                <w:b/>
                <w:lang w:val="en-US"/>
              </w:rPr>
              <w:t>os</w:t>
            </w:r>
          </w:p>
          <w:p w:rsidR="00D065F5" w:rsidRPr="00D065F5" w:rsidRDefault="00D065F5" w:rsidP="00D065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(a) </w:t>
            </w:r>
            <w:r w:rsidRPr="00D065F5">
              <w:rPr>
                <w:b/>
                <w:lang w:val="en-US"/>
              </w:rPr>
              <w:t>Lagos</w:t>
            </w:r>
          </w:p>
          <w:p w:rsidR="00D065F5" w:rsidRDefault="00D065F5" w:rsidP="00D065F5">
            <w:pPr>
              <w:rPr>
                <w:lang w:val="en-US"/>
              </w:rPr>
            </w:pPr>
            <w:proofErr w:type="spellStart"/>
            <w:r w:rsidRPr="00D065F5">
              <w:rPr>
                <w:lang w:val="en-US"/>
              </w:rPr>
              <w:t>Barockkapelle</w:t>
            </w:r>
            <w:proofErr w:type="spellEnd"/>
            <w:r w:rsidRPr="00D065F5">
              <w:rPr>
                <w:lang w:val="en-US"/>
              </w:rPr>
              <w:t xml:space="preserve"> Santo Antonia,</w:t>
            </w:r>
            <w:r w:rsidRPr="00D065F5">
              <w:rPr>
                <w:b/>
                <w:lang w:val="en-US"/>
              </w:rPr>
              <w:t xml:space="preserve"> </w:t>
            </w:r>
            <w:proofErr w:type="spellStart"/>
            <w:r w:rsidRPr="00D065F5">
              <w:rPr>
                <w:lang w:val="en-US"/>
              </w:rPr>
              <w:t>Bootsfahrt</w:t>
            </w:r>
            <w:proofErr w:type="spellEnd"/>
            <w:r w:rsidRPr="00D065F5">
              <w:rPr>
                <w:lang w:val="en-US"/>
              </w:rPr>
              <w:t xml:space="preserve"> ca. 1 Std.</w:t>
            </w:r>
          </w:p>
          <w:p w:rsidR="00D065F5" w:rsidRPr="00D065F5" w:rsidRDefault="00D065F5" w:rsidP="00D065F5">
            <w:pPr>
              <w:rPr>
                <w:lang w:val="en-US"/>
              </w:rPr>
            </w:pPr>
          </w:p>
          <w:p w:rsidR="00D065F5" w:rsidRPr="00D065F5" w:rsidRDefault="00D065F5" w:rsidP="00D065F5">
            <w:pPr>
              <w:rPr>
                <w:b/>
              </w:rPr>
            </w:pPr>
            <w:r w:rsidRPr="00D065F5">
              <w:rPr>
                <w:b/>
              </w:rPr>
              <w:lastRenderedPageBreak/>
              <w:t xml:space="preserve">(b) </w:t>
            </w:r>
            <w:proofErr w:type="spellStart"/>
            <w:r w:rsidRPr="00D065F5">
              <w:rPr>
                <w:b/>
              </w:rPr>
              <w:t>Sagres</w:t>
            </w:r>
            <w:proofErr w:type="spellEnd"/>
            <w:r w:rsidRPr="00D065F5">
              <w:rPr>
                <w:b/>
              </w:rPr>
              <w:t xml:space="preserve"> </w:t>
            </w:r>
          </w:p>
          <w:p w:rsidR="00D065F5" w:rsidRPr="00D065F5" w:rsidRDefault="00D065F5" w:rsidP="00D065F5">
            <w:r w:rsidRPr="00D065F5">
              <w:t>Festung</w:t>
            </w:r>
          </w:p>
          <w:p w:rsidR="00D065F5" w:rsidRPr="009D034F" w:rsidRDefault="00D065F5" w:rsidP="00D065F5">
            <w:pPr>
              <w:rPr>
                <w:b/>
              </w:rPr>
            </w:pPr>
            <w:bookmarkStart w:id="0" w:name="_GoBack"/>
            <w:bookmarkEnd w:id="0"/>
          </w:p>
          <w:p w:rsidR="00D065F5" w:rsidRPr="00D065F5" w:rsidRDefault="00D065F5" w:rsidP="00D065F5">
            <w:pPr>
              <w:rPr>
                <w:b/>
              </w:rPr>
            </w:pPr>
          </w:p>
        </w:tc>
      </w:tr>
      <w:tr w:rsidR="00530C99" w:rsidTr="001E3F23">
        <w:tc>
          <w:tcPr>
            <w:tcW w:w="3862" w:type="dxa"/>
          </w:tcPr>
          <w:p w:rsidR="00530C99" w:rsidRDefault="000A442A" w:rsidP="001E3F23">
            <w:r>
              <w:lastRenderedPageBreak/>
              <w:t>08. April Dienstag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(1)</w:t>
            </w:r>
          </w:p>
        </w:tc>
      </w:tr>
      <w:tr w:rsidR="00530C99" w:rsidTr="001E3F23">
        <w:tc>
          <w:tcPr>
            <w:tcW w:w="3862" w:type="dxa"/>
          </w:tcPr>
          <w:p w:rsidR="00530C99" w:rsidRDefault="000A442A" w:rsidP="001E3F23">
            <w:r>
              <w:t>09. April Mittwoch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(2)</w:t>
            </w:r>
          </w:p>
        </w:tc>
      </w:tr>
      <w:tr w:rsidR="00530C99" w:rsidTr="001E3F23">
        <w:tc>
          <w:tcPr>
            <w:tcW w:w="3862" w:type="dxa"/>
          </w:tcPr>
          <w:p w:rsidR="00530C99" w:rsidRDefault="000A442A" w:rsidP="001E3F23">
            <w:r>
              <w:t>10. April Donnerstag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(3)</w:t>
            </w:r>
          </w:p>
        </w:tc>
      </w:tr>
      <w:tr w:rsidR="00530C99" w:rsidTr="001E3F23">
        <w:tc>
          <w:tcPr>
            <w:tcW w:w="3862" w:type="dxa"/>
          </w:tcPr>
          <w:p w:rsidR="00530C99" w:rsidRDefault="000A442A" w:rsidP="001E3F23">
            <w:r>
              <w:t>11. April Freitag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(4)</w:t>
            </w:r>
          </w:p>
        </w:tc>
      </w:tr>
      <w:tr w:rsidR="00530C99" w:rsidTr="001E3F23">
        <w:tc>
          <w:tcPr>
            <w:tcW w:w="3862" w:type="dxa"/>
          </w:tcPr>
          <w:p w:rsidR="00530C99" w:rsidRDefault="000A442A" w:rsidP="001E3F23">
            <w:r>
              <w:t>12. April Samstag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(5)</w:t>
            </w:r>
          </w:p>
        </w:tc>
      </w:tr>
      <w:tr w:rsidR="00530C99" w:rsidTr="001E3F23">
        <w:tc>
          <w:tcPr>
            <w:tcW w:w="3862" w:type="dxa"/>
          </w:tcPr>
          <w:p w:rsidR="00530C99" w:rsidRDefault="000A442A" w:rsidP="001E3F23">
            <w:r>
              <w:t>13. April Sonntag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(6)</w:t>
            </w:r>
          </w:p>
        </w:tc>
      </w:tr>
      <w:tr w:rsidR="00530C99" w:rsidTr="001E3F23">
        <w:tc>
          <w:tcPr>
            <w:tcW w:w="3862" w:type="dxa"/>
          </w:tcPr>
          <w:p w:rsidR="00530C99" w:rsidRDefault="000A442A" w:rsidP="001E3F23">
            <w:r>
              <w:t>14. April Montag</w:t>
            </w:r>
          </w:p>
        </w:tc>
        <w:tc>
          <w:tcPr>
            <w:tcW w:w="3547" w:type="dxa"/>
          </w:tcPr>
          <w:p w:rsidR="00530C99" w:rsidRDefault="00530C99" w:rsidP="001E3F23"/>
        </w:tc>
        <w:tc>
          <w:tcPr>
            <w:tcW w:w="3547" w:type="dxa"/>
          </w:tcPr>
          <w:p w:rsidR="00530C99" w:rsidRDefault="001E3F23" w:rsidP="001E3F23">
            <w:r>
              <w:t>(7)</w:t>
            </w:r>
          </w:p>
        </w:tc>
      </w:tr>
      <w:tr w:rsidR="00882BD5" w:rsidRPr="000A442A" w:rsidTr="001E3F23">
        <w:tc>
          <w:tcPr>
            <w:tcW w:w="3862" w:type="dxa"/>
          </w:tcPr>
          <w:p w:rsidR="00882BD5" w:rsidRDefault="00882BD5" w:rsidP="00882BD5">
            <w:r>
              <w:t>15. April Dienstag</w:t>
            </w:r>
          </w:p>
        </w:tc>
        <w:tc>
          <w:tcPr>
            <w:tcW w:w="3547" w:type="dxa"/>
          </w:tcPr>
          <w:p w:rsidR="00882BD5" w:rsidRPr="00352207" w:rsidRDefault="007F3775" w:rsidP="001E3F23">
            <w:pPr>
              <w:rPr>
                <w:b/>
                <w:lang w:val="en-US"/>
              </w:rPr>
            </w:pPr>
            <w:r w:rsidRPr="00352207">
              <w:rPr>
                <w:b/>
                <w:lang w:val="en-US"/>
              </w:rPr>
              <w:t>*</w:t>
            </w:r>
            <w:r w:rsidR="00DB1D2E" w:rsidRPr="00352207">
              <w:rPr>
                <w:b/>
                <w:lang w:val="en-US"/>
              </w:rPr>
              <w:t xml:space="preserve">Camping  </w:t>
            </w:r>
            <w:proofErr w:type="spellStart"/>
            <w:r w:rsidR="00DB1D2E" w:rsidRPr="00352207">
              <w:rPr>
                <w:b/>
                <w:lang w:val="en-US"/>
              </w:rPr>
              <w:t>Orbitur</w:t>
            </w:r>
            <w:proofErr w:type="spellEnd"/>
          </w:p>
          <w:p w:rsidR="00DB1D2E" w:rsidRPr="00352207" w:rsidRDefault="00DB1D2E" w:rsidP="001E3F23">
            <w:pPr>
              <w:rPr>
                <w:b/>
                <w:lang w:val="en-US"/>
              </w:rPr>
            </w:pPr>
            <w:r w:rsidRPr="00352207">
              <w:rPr>
                <w:b/>
                <w:lang w:val="en-US"/>
              </w:rPr>
              <w:t xml:space="preserve">Costa de </w:t>
            </w:r>
            <w:proofErr w:type="spellStart"/>
            <w:r w:rsidRPr="00352207">
              <w:rPr>
                <w:b/>
                <w:lang w:val="en-US"/>
              </w:rPr>
              <w:t>Caparica</w:t>
            </w:r>
            <w:proofErr w:type="spellEnd"/>
          </w:p>
          <w:p w:rsidR="00DB1D2E" w:rsidRPr="00DB1D2E" w:rsidRDefault="00DB1D2E" w:rsidP="001E3F23">
            <w:pPr>
              <w:rPr>
                <w:b/>
                <w:lang w:val="en-US"/>
              </w:rPr>
            </w:pPr>
            <w:r w:rsidRPr="00DB1D2E">
              <w:rPr>
                <w:b/>
                <w:lang w:val="en-US"/>
              </w:rPr>
              <w:t xml:space="preserve">AV. </w:t>
            </w:r>
            <w:proofErr w:type="spellStart"/>
            <w:r w:rsidRPr="00DB1D2E">
              <w:rPr>
                <w:b/>
                <w:lang w:val="en-US"/>
              </w:rPr>
              <w:t>Afonso</w:t>
            </w:r>
            <w:proofErr w:type="spellEnd"/>
            <w:r w:rsidRPr="00DB1D2E">
              <w:rPr>
                <w:b/>
                <w:lang w:val="en-US"/>
              </w:rPr>
              <w:t xml:space="preserve"> de Albuquerque</w:t>
            </w:r>
          </w:p>
          <w:p w:rsidR="00DB1D2E" w:rsidRPr="00DB1D2E" w:rsidRDefault="00DB1D2E" w:rsidP="001E3F23">
            <w:pPr>
              <w:rPr>
                <w:b/>
                <w:lang w:val="en-US"/>
              </w:rPr>
            </w:pPr>
            <w:r w:rsidRPr="00DB1D2E">
              <w:rPr>
                <w:b/>
                <w:lang w:val="en-US"/>
              </w:rPr>
              <w:t xml:space="preserve">2825450 Costa de </w:t>
            </w:r>
            <w:proofErr w:type="spellStart"/>
            <w:r w:rsidRPr="00DB1D2E">
              <w:rPr>
                <w:b/>
                <w:lang w:val="en-US"/>
              </w:rPr>
              <w:t>Caparica</w:t>
            </w:r>
            <w:proofErr w:type="spellEnd"/>
          </w:p>
          <w:p w:rsidR="00DB1D2E" w:rsidRDefault="00DB1D2E" w:rsidP="001E3F23">
            <w:pPr>
              <w:rPr>
                <w:lang w:val="en-US"/>
              </w:rPr>
            </w:pPr>
          </w:p>
          <w:p w:rsidR="00DB1D2E" w:rsidRPr="00352207" w:rsidRDefault="00DB1D2E" w:rsidP="001E3F23">
            <w:pPr>
              <w:rPr>
                <w:lang w:val="en-US"/>
              </w:rPr>
            </w:pPr>
            <w:r w:rsidRPr="00352207">
              <w:rPr>
                <w:lang w:val="en-US"/>
              </w:rPr>
              <w:t xml:space="preserve">Route: A2/E4 </w:t>
            </w:r>
            <w:proofErr w:type="spellStart"/>
            <w:r w:rsidRPr="00352207">
              <w:rPr>
                <w:lang w:val="en-US"/>
              </w:rPr>
              <w:t>Ausfahrt</w:t>
            </w:r>
            <w:proofErr w:type="spellEnd"/>
            <w:r w:rsidRPr="00352207">
              <w:rPr>
                <w:lang w:val="en-US"/>
              </w:rPr>
              <w:t xml:space="preserve"> </w:t>
            </w:r>
            <w:proofErr w:type="spellStart"/>
            <w:r w:rsidRPr="00352207">
              <w:rPr>
                <w:lang w:val="en-US"/>
              </w:rPr>
              <w:t>Caparica</w:t>
            </w:r>
            <w:proofErr w:type="spellEnd"/>
          </w:p>
          <w:p w:rsidR="00DB1D2E" w:rsidRDefault="00DB1D2E" w:rsidP="001E3F23">
            <w:r w:rsidRPr="00DB1D2E">
              <w:t xml:space="preserve">Nach 6 Km kurz vor Costa de </w:t>
            </w:r>
            <w:proofErr w:type="spellStart"/>
            <w:r w:rsidRPr="00DB1D2E">
              <w:t>Caparica</w:t>
            </w:r>
            <w:proofErr w:type="spellEnd"/>
            <w:r w:rsidRPr="00DB1D2E">
              <w:t xml:space="preserve"> rechts Richtung </w:t>
            </w:r>
            <w:proofErr w:type="spellStart"/>
            <w:r w:rsidRPr="00DB1D2E">
              <w:t>Trafaria</w:t>
            </w:r>
            <w:proofErr w:type="spellEnd"/>
            <w:r w:rsidRPr="00DB1D2E">
              <w:t>, CP an dieser Bucht N 377- 1, hinter zweiten Kreisverkehr.</w:t>
            </w:r>
          </w:p>
          <w:p w:rsidR="00AA44C2" w:rsidRDefault="00AA44C2" w:rsidP="001E3F23"/>
          <w:p w:rsidR="00AA44C2" w:rsidRPr="00AA44C2" w:rsidRDefault="00AA44C2" w:rsidP="001E3F23">
            <w:pPr>
              <w:rPr>
                <w:b/>
              </w:rPr>
            </w:pPr>
            <w:r w:rsidRPr="00AA44C2">
              <w:rPr>
                <w:b/>
              </w:rPr>
              <w:t>15.04.- 17.04.2014</w:t>
            </w:r>
          </w:p>
          <w:p w:rsidR="00DB1D2E" w:rsidRPr="00DB1D2E" w:rsidRDefault="00DB1D2E" w:rsidP="001E3F23"/>
        </w:tc>
        <w:tc>
          <w:tcPr>
            <w:tcW w:w="3547" w:type="dxa"/>
          </w:tcPr>
          <w:p w:rsidR="00882BD5" w:rsidRDefault="00B14D97" w:rsidP="0015701B">
            <w:pPr>
              <w:jc w:val="center"/>
              <w:rPr>
                <w:b/>
              </w:rPr>
            </w:pPr>
            <w:r>
              <w:rPr>
                <w:b/>
              </w:rPr>
              <w:t>Anreise Lissabon</w:t>
            </w:r>
          </w:p>
          <w:p w:rsidR="00D065F5" w:rsidRDefault="00D065F5" w:rsidP="00D065F5">
            <w:pPr>
              <w:rPr>
                <w:b/>
              </w:rPr>
            </w:pPr>
            <w:r>
              <w:rPr>
                <w:b/>
              </w:rPr>
              <w:t>(a)</w:t>
            </w:r>
            <w:r w:rsidR="006C765D">
              <w:rPr>
                <w:b/>
              </w:rPr>
              <w:t xml:space="preserve"> </w:t>
            </w:r>
            <w:r w:rsidRPr="00D065F5">
              <w:rPr>
                <w:b/>
              </w:rPr>
              <w:t xml:space="preserve">Lissabon </w:t>
            </w:r>
          </w:p>
          <w:p w:rsidR="00D065F5" w:rsidRPr="00D065F5" w:rsidRDefault="00D065F5" w:rsidP="00D065F5">
            <w:r w:rsidRPr="00D065F5">
              <w:t>Turm von Belem, Hafen mit Denkmal der Enddeckungen, Brücke 25`April</w:t>
            </w:r>
          </w:p>
          <w:p w:rsidR="00D065F5" w:rsidRDefault="00D065F5" w:rsidP="00D065F5">
            <w:pPr>
              <w:rPr>
                <w:b/>
              </w:rPr>
            </w:pPr>
            <w:r>
              <w:rPr>
                <w:b/>
              </w:rPr>
              <w:t xml:space="preserve">(b) </w:t>
            </w:r>
            <w:proofErr w:type="spellStart"/>
            <w:r>
              <w:rPr>
                <w:b/>
              </w:rPr>
              <w:t>Sintra</w:t>
            </w:r>
            <w:proofErr w:type="spellEnd"/>
            <w:r>
              <w:rPr>
                <w:b/>
              </w:rPr>
              <w:t xml:space="preserve"> </w:t>
            </w:r>
          </w:p>
          <w:p w:rsidR="00D065F5" w:rsidRDefault="00D065F5" w:rsidP="00D065F5">
            <w:r w:rsidRPr="00D065F5">
              <w:t>Märchenschloss</w:t>
            </w:r>
          </w:p>
          <w:p w:rsidR="00D065F5" w:rsidRPr="00D065F5" w:rsidRDefault="00D065F5" w:rsidP="00D065F5"/>
        </w:tc>
      </w:tr>
      <w:tr w:rsidR="00882BD5" w:rsidRPr="000A442A" w:rsidTr="001E3F23">
        <w:tc>
          <w:tcPr>
            <w:tcW w:w="3862" w:type="dxa"/>
          </w:tcPr>
          <w:p w:rsidR="00882BD5" w:rsidRDefault="00882BD5" w:rsidP="00882BD5">
            <w:r>
              <w:t>16. April Mittwoch</w:t>
            </w:r>
          </w:p>
        </w:tc>
        <w:tc>
          <w:tcPr>
            <w:tcW w:w="3547" w:type="dxa"/>
          </w:tcPr>
          <w:p w:rsidR="00882BD5" w:rsidRDefault="00882BD5" w:rsidP="001E3F23"/>
        </w:tc>
        <w:tc>
          <w:tcPr>
            <w:tcW w:w="3547" w:type="dxa"/>
          </w:tcPr>
          <w:p w:rsidR="00882BD5" w:rsidRPr="000A442A" w:rsidRDefault="001E3F23" w:rsidP="0015701B">
            <w:pPr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</w:tr>
      <w:tr w:rsidR="00882BD5" w:rsidRPr="000A442A" w:rsidTr="001E3F23">
        <w:tc>
          <w:tcPr>
            <w:tcW w:w="3862" w:type="dxa"/>
          </w:tcPr>
          <w:p w:rsidR="00882BD5" w:rsidRDefault="00882BD5" w:rsidP="00882BD5">
            <w:r>
              <w:t>17. April Donnerstag</w:t>
            </w:r>
          </w:p>
        </w:tc>
        <w:tc>
          <w:tcPr>
            <w:tcW w:w="3547" w:type="dxa"/>
          </w:tcPr>
          <w:p w:rsidR="00882BD5" w:rsidRPr="00DB51AA" w:rsidRDefault="007F3775" w:rsidP="001E3F2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</w:t>
            </w:r>
            <w:r w:rsidR="00DB51AA" w:rsidRPr="00DB51AA">
              <w:rPr>
                <w:b/>
                <w:lang w:val="en-US"/>
              </w:rPr>
              <w:t xml:space="preserve">Camping Pico de la </w:t>
            </w:r>
            <w:proofErr w:type="spellStart"/>
            <w:r w:rsidR="00DB51AA" w:rsidRPr="00DB51AA">
              <w:rPr>
                <w:b/>
                <w:lang w:val="en-US"/>
              </w:rPr>
              <w:t>Miel</w:t>
            </w:r>
            <w:proofErr w:type="spellEnd"/>
          </w:p>
          <w:p w:rsidR="00DB51AA" w:rsidRPr="00DB51AA" w:rsidRDefault="00DB51AA" w:rsidP="001E3F23">
            <w:pPr>
              <w:rPr>
                <w:b/>
                <w:lang w:val="en-US"/>
              </w:rPr>
            </w:pPr>
            <w:proofErr w:type="spellStart"/>
            <w:r w:rsidRPr="00DB51AA">
              <w:rPr>
                <w:b/>
                <w:lang w:val="en-US"/>
              </w:rPr>
              <w:t>Finca</w:t>
            </w:r>
            <w:proofErr w:type="spellEnd"/>
            <w:r w:rsidRPr="00DB51AA">
              <w:rPr>
                <w:b/>
                <w:lang w:val="en-US"/>
              </w:rPr>
              <w:t xml:space="preserve"> Prado Nuevo</w:t>
            </w:r>
          </w:p>
          <w:p w:rsidR="00DB51AA" w:rsidRDefault="00DB51AA" w:rsidP="001E3F23">
            <w:pPr>
              <w:rPr>
                <w:b/>
                <w:lang w:val="en-US"/>
              </w:rPr>
            </w:pPr>
            <w:r w:rsidRPr="00DB51AA">
              <w:rPr>
                <w:b/>
                <w:lang w:val="en-US"/>
              </w:rPr>
              <w:t>28751 La Cabrera</w:t>
            </w:r>
          </w:p>
          <w:p w:rsidR="00FF0298" w:rsidRDefault="00FF0298" w:rsidP="001E3F23">
            <w:pPr>
              <w:rPr>
                <w:lang w:val="en-US"/>
              </w:rPr>
            </w:pPr>
          </w:p>
          <w:p w:rsidR="00AA44C2" w:rsidRPr="00AA44C2" w:rsidRDefault="00AA44C2" w:rsidP="001E3F23">
            <w:pPr>
              <w:rPr>
                <w:b/>
                <w:lang w:val="en-US"/>
              </w:rPr>
            </w:pPr>
            <w:r w:rsidRPr="00AA44C2">
              <w:rPr>
                <w:b/>
                <w:lang w:val="en-US"/>
              </w:rPr>
              <w:t xml:space="preserve">17.04.2014- 18.04.2014/ </w:t>
            </w:r>
            <w:proofErr w:type="spellStart"/>
            <w:r w:rsidRPr="00AA44C2">
              <w:rPr>
                <w:b/>
                <w:lang w:val="en-US"/>
              </w:rPr>
              <w:t>Eine</w:t>
            </w:r>
            <w:proofErr w:type="spellEnd"/>
            <w:r w:rsidRPr="00AA44C2">
              <w:rPr>
                <w:b/>
                <w:lang w:val="en-US"/>
              </w:rPr>
              <w:t xml:space="preserve"> </w:t>
            </w:r>
            <w:proofErr w:type="spellStart"/>
            <w:r w:rsidRPr="00AA44C2">
              <w:rPr>
                <w:b/>
                <w:lang w:val="en-US"/>
              </w:rPr>
              <w:t>Übernachtung</w:t>
            </w:r>
            <w:proofErr w:type="spellEnd"/>
          </w:p>
          <w:p w:rsidR="00AA44C2" w:rsidRPr="00DB51AA" w:rsidRDefault="00AA44C2" w:rsidP="001E3F23">
            <w:pPr>
              <w:rPr>
                <w:lang w:val="en-US"/>
              </w:rPr>
            </w:pPr>
          </w:p>
        </w:tc>
        <w:tc>
          <w:tcPr>
            <w:tcW w:w="3547" w:type="dxa"/>
          </w:tcPr>
          <w:p w:rsidR="00882BD5" w:rsidRPr="000A442A" w:rsidRDefault="00882BD5" w:rsidP="0015701B">
            <w:pPr>
              <w:jc w:val="center"/>
              <w:rPr>
                <w:b/>
              </w:rPr>
            </w:pPr>
            <w:r>
              <w:rPr>
                <w:b/>
              </w:rPr>
              <w:t>Anreise Madrid</w:t>
            </w:r>
          </w:p>
        </w:tc>
      </w:tr>
      <w:tr w:rsidR="00882BD5" w:rsidTr="001E3F23">
        <w:tc>
          <w:tcPr>
            <w:tcW w:w="3862" w:type="dxa"/>
          </w:tcPr>
          <w:p w:rsidR="00882BD5" w:rsidRPr="00882BD5" w:rsidRDefault="00882BD5" w:rsidP="00882BD5">
            <w:pPr>
              <w:rPr>
                <w:b/>
              </w:rPr>
            </w:pPr>
            <w:r w:rsidRPr="00882BD5">
              <w:rPr>
                <w:b/>
              </w:rPr>
              <w:t>18. April Karfreitag</w:t>
            </w:r>
          </w:p>
        </w:tc>
        <w:tc>
          <w:tcPr>
            <w:tcW w:w="3547" w:type="dxa"/>
          </w:tcPr>
          <w:p w:rsidR="005227D7" w:rsidRDefault="007F3775" w:rsidP="001E3F2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</w:t>
            </w:r>
            <w:r w:rsidR="005227D7">
              <w:rPr>
                <w:b/>
                <w:lang w:val="en-US"/>
              </w:rPr>
              <w:t>Le Village du Lac</w:t>
            </w:r>
          </w:p>
          <w:p w:rsidR="00882BD5" w:rsidRPr="006F73D1" w:rsidRDefault="006F73D1" w:rsidP="001E3F23">
            <w:pPr>
              <w:rPr>
                <w:b/>
                <w:lang w:val="en-US"/>
              </w:rPr>
            </w:pPr>
            <w:r w:rsidRPr="006F73D1">
              <w:rPr>
                <w:b/>
                <w:lang w:val="en-US"/>
              </w:rPr>
              <w:lastRenderedPageBreak/>
              <w:t>Boulevard Jacques</w:t>
            </w:r>
          </w:p>
          <w:p w:rsidR="006F73D1" w:rsidRPr="006F73D1" w:rsidRDefault="006F73D1" w:rsidP="001E3F23">
            <w:pPr>
              <w:rPr>
                <w:b/>
                <w:lang w:val="en-US"/>
              </w:rPr>
            </w:pPr>
            <w:proofErr w:type="spellStart"/>
            <w:r w:rsidRPr="006F73D1">
              <w:rPr>
                <w:b/>
                <w:lang w:val="en-US"/>
              </w:rPr>
              <w:t>Chaban</w:t>
            </w:r>
            <w:proofErr w:type="spellEnd"/>
            <w:r w:rsidRPr="006F73D1">
              <w:rPr>
                <w:b/>
                <w:lang w:val="en-US"/>
              </w:rPr>
              <w:t xml:space="preserve">- </w:t>
            </w:r>
            <w:proofErr w:type="spellStart"/>
            <w:r w:rsidRPr="006F73D1">
              <w:rPr>
                <w:b/>
                <w:lang w:val="en-US"/>
              </w:rPr>
              <w:t>Delmas</w:t>
            </w:r>
            <w:proofErr w:type="spellEnd"/>
          </w:p>
          <w:p w:rsidR="006F73D1" w:rsidRDefault="005227D7" w:rsidP="001E3F2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33 520 Bordeaux- </w:t>
            </w:r>
            <w:r w:rsidR="006F73D1" w:rsidRPr="006F73D1">
              <w:rPr>
                <w:b/>
                <w:lang w:val="en-US"/>
              </w:rPr>
              <w:t>Bruges</w:t>
            </w:r>
          </w:p>
          <w:p w:rsidR="00FF0298" w:rsidRDefault="00FF0298" w:rsidP="001E3F23">
            <w:pPr>
              <w:rPr>
                <w:lang w:val="en-US"/>
              </w:rPr>
            </w:pPr>
          </w:p>
          <w:p w:rsidR="00AA44C2" w:rsidRDefault="00AA44C2" w:rsidP="001E3F23">
            <w:pPr>
              <w:rPr>
                <w:b/>
                <w:lang w:val="en-US"/>
              </w:rPr>
            </w:pPr>
            <w:r w:rsidRPr="00AA44C2">
              <w:rPr>
                <w:b/>
                <w:lang w:val="en-US"/>
              </w:rPr>
              <w:t>18.04.2014- 19.04.2014</w:t>
            </w:r>
          </w:p>
          <w:p w:rsidR="00AA44C2" w:rsidRPr="00AA44C2" w:rsidRDefault="00AA44C2" w:rsidP="001E3F23">
            <w:pPr>
              <w:rPr>
                <w:b/>
                <w:lang w:val="en-US"/>
              </w:rPr>
            </w:pPr>
          </w:p>
        </w:tc>
        <w:tc>
          <w:tcPr>
            <w:tcW w:w="3547" w:type="dxa"/>
          </w:tcPr>
          <w:p w:rsidR="00882BD5" w:rsidRPr="00882BD5" w:rsidRDefault="00882BD5" w:rsidP="0015701B">
            <w:pPr>
              <w:jc w:val="center"/>
              <w:rPr>
                <w:b/>
              </w:rPr>
            </w:pPr>
            <w:r w:rsidRPr="00882BD5">
              <w:rPr>
                <w:b/>
              </w:rPr>
              <w:lastRenderedPageBreak/>
              <w:t xml:space="preserve">Anreise </w:t>
            </w:r>
            <w:r w:rsidR="001E3F23" w:rsidRPr="00882BD5">
              <w:rPr>
                <w:b/>
              </w:rPr>
              <w:t>Bordeaux</w:t>
            </w:r>
          </w:p>
        </w:tc>
      </w:tr>
      <w:tr w:rsidR="00882BD5" w:rsidRPr="000A442A" w:rsidTr="001E3F23">
        <w:tc>
          <w:tcPr>
            <w:tcW w:w="3862" w:type="dxa"/>
          </w:tcPr>
          <w:p w:rsidR="00882BD5" w:rsidRPr="00B14D97" w:rsidRDefault="00882BD5" w:rsidP="00B14D97">
            <w:pPr>
              <w:rPr>
                <w:b/>
              </w:rPr>
            </w:pPr>
            <w:r w:rsidRPr="00B14D97">
              <w:rPr>
                <w:b/>
              </w:rPr>
              <w:lastRenderedPageBreak/>
              <w:t xml:space="preserve">19. April </w:t>
            </w:r>
            <w:r w:rsidR="00B14D97">
              <w:rPr>
                <w:b/>
              </w:rPr>
              <w:t>Kars</w:t>
            </w:r>
            <w:r w:rsidRPr="00B14D97">
              <w:rPr>
                <w:b/>
              </w:rPr>
              <w:t>amstag</w:t>
            </w:r>
          </w:p>
        </w:tc>
        <w:tc>
          <w:tcPr>
            <w:tcW w:w="3547" w:type="dxa"/>
          </w:tcPr>
          <w:p w:rsidR="00AA44C2" w:rsidRPr="00AA44C2" w:rsidRDefault="00352207" w:rsidP="001E3F2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</w:t>
            </w:r>
            <w:r w:rsidR="00AA44C2" w:rsidRPr="00AA44C2">
              <w:rPr>
                <w:b/>
                <w:lang w:val="en-US"/>
              </w:rPr>
              <w:t xml:space="preserve">Camping International </w:t>
            </w:r>
            <w:proofErr w:type="spellStart"/>
            <w:r w:rsidR="00AA44C2" w:rsidRPr="00AA44C2">
              <w:rPr>
                <w:b/>
                <w:lang w:val="en-US"/>
              </w:rPr>
              <w:t>Maisons</w:t>
            </w:r>
            <w:proofErr w:type="spellEnd"/>
            <w:r w:rsidR="00AA44C2" w:rsidRPr="00AA44C2">
              <w:rPr>
                <w:b/>
                <w:lang w:val="en-US"/>
              </w:rPr>
              <w:t xml:space="preserve"> </w:t>
            </w:r>
            <w:proofErr w:type="spellStart"/>
            <w:r w:rsidR="00AA44C2" w:rsidRPr="00AA44C2">
              <w:rPr>
                <w:b/>
                <w:lang w:val="en-US"/>
              </w:rPr>
              <w:t>Laffitte</w:t>
            </w:r>
            <w:proofErr w:type="spellEnd"/>
          </w:p>
          <w:p w:rsidR="00882BD5" w:rsidRPr="00AA44C2" w:rsidRDefault="006F73D1" w:rsidP="001E3F23">
            <w:pPr>
              <w:rPr>
                <w:b/>
                <w:lang w:val="en-US"/>
              </w:rPr>
            </w:pPr>
            <w:r w:rsidRPr="00AA44C2">
              <w:rPr>
                <w:b/>
                <w:lang w:val="en-US"/>
              </w:rPr>
              <w:t>1, rue Johnson</w:t>
            </w:r>
          </w:p>
          <w:p w:rsidR="006F73D1" w:rsidRDefault="006F73D1" w:rsidP="001E3F23">
            <w:pPr>
              <w:rPr>
                <w:b/>
                <w:lang w:val="en-US"/>
              </w:rPr>
            </w:pPr>
            <w:r w:rsidRPr="00AA44C2">
              <w:rPr>
                <w:b/>
                <w:lang w:val="en-US"/>
              </w:rPr>
              <w:t xml:space="preserve">78600 </w:t>
            </w:r>
            <w:proofErr w:type="spellStart"/>
            <w:r w:rsidRPr="00AA44C2">
              <w:rPr>
                <w:b/>
                <w:lang w:val="en-US"/>
              </w:rPr>
              <w:t>Maisons</w:t>
            </w:r>
            <w:proofErr w:type="spellEnd"/>
            <w:r w:rsidRPr="00AA44C2">
              <w:rPr>
                <w:b/>
                <w:lang w:val="en-US"/>
              </w:rPr>
              <w:t xml:space="preserve"> </w:t>
            </w:r>
            <w:proofErr w:type="spellStart"/>
            <w:r w:rsidRPr="00AA44C2">
              <w:rPr>
                <w:b/>
                <w:lang w:val="en-US"/>
              </w:rPr>
              <w:t>Laffitte</w:t>
            </w:r>
            <w:proofErr w:type="spellEnd"/>
          </w:p>
          <w:p w:rsidR="00AA44C2" w:rsidRPr="00AA44C2" w:rsidRDefault="00AA44C2" w:rsidP="001E3F23">
            <w:pPr>
              <w:rPr>
                <w:lang w:val="en-US"/>
              </w:rPr>
            </w:pPr>
          </w:p>
        </w:tc>
        <w:tc>
          <w:tcPr>
            <w:tcW w:w="3547" w:type="dxa"/>
          </w:tcPr>
          <w:p w:rsidR="00882BD5" w:rsidRPr="000A442A" w:rsidRDefault="00882BD5" w:rsidP="0015701B">
            <w:pPr>
              <w:jc w:val="center"/>
              <w:rPr>
                <w:b/>
              </w:rPr>
            </w:pPr>
            <w:r>
              <w:rPr>
                <w:b/>
              </w:rPr>
              <w:t>Anreise Paris</w:t>
            </w:r>
          </w:p>
        </w:tc>
      </w:tr>
      <w:tr w:rsidR="00882BD5" w:rsidTr="001E3F23">
        <w:tc>
          <w:tcPr>
            <w:tcW w:w="3862" w:type="dxa"/>
          </w:tcPr>
          <w:p w:rsidR="00882BD5" w:rsidRPr="00B14D97" w:rsidRDefault="00882BD5" w:rsidP="00B14D97">
            <w:pPr>
              <w:rPr>
                <w:b/>
              </w:rPr>
            </w:pPr>
            <w:r w:rsidRPr="00B14D97">
              <w:rPr>
                <w:b/>
              </w:rPr>
              <w:t xml:space="preserve">20. April </w:t>
            </w:r>
            <w:proofErr w:type="spellStart"/>
            <w:r w:rsidR="00B14D97">
              <w:rPr>
                <w:b/>
              </w:rPr>
              <w:t>Kars</w:t>
            </w:r>
            <w:r w:rsidRPr="00B14D97">
              <w:rPr>
                <w:b/>
              </w:rPr>
              <w:t>onntag</w:t>
            </w:r>
            <w:proofErr w:type="spellEnd"/>
          </w:p>
        </w:tc>
        <w:tc>
          <w:tcPr>
            <w:tcW w:w="3547" w:type="dxa"/>
          </w:tcPr>
          <w:p w:rsidR="00882BD5" w:rsidRDefault="00882BD5" w:rsidP="001E3F23"/>
        </w:tc>
        <w:tc>
          <w:tcPr>
            <w:tcW w:w="3547" w:type="dxa"/>
          </w:tcPr>
          <w:p w:rsidR="00882BD5" w:rsidRDefault="00882BD5" w:rsidP="0015701B">
            <w:pPr>
              <w:jc w:val="center"/>
            </w:pPr>
            <w:r>
              <w:t>Aufenthalt Paris</w:t>
            </w:r>
            <w:r w:rsidR="001E3F23">
              <w:t xml:space="preserve"> (1)</w:t>
            </w:r>
          </w:p>
        </w:tc>
      </w:tr>
      <w:tr w:rsidR="00882BD5" w:rsidTr="001E3F23">
        <w:tc>
          <w:tcPr>
            <w:tcW w:w="3862" w:type="dxa"/>
          </w:tcPr>
          <w:p w:rsidR="00882BD5" w:rsidRPr="00B14D97" w:rsidRDefault="00882BD5" w:rsidP="00B14D97">
            <w:pPr>
              <w:rPr>
                <w:b/>
              </w:rPr>
            </w:pPr>
            <w:r w:rsidRPr="00B14D97">
              <w:rPr>
                <w:b/>
              </w:rPr>
              <w:t xml:space="preserve">21. April </w:t>
            </w:r>
            <w:r w:rsidR="00B14D97">
              <w:rPr>
                <w:b/>
              </w:rPr>
              <w:t>Osterm</w:t>
            </w:r>
            <w:r w:rsidRPr="00B14D97">
              <w:rPr>
                <w:b/>
              </w:rPr>
              <w:t>ontag</w:t>
            </w:r>
          </w:p>
        </w:tc>
        <w:tc>
          <w:tcPr>
            <w:tcW w:w="3547" w:type="dxa"/>
          </w:tcPr>
          <w:p w:rsidR="00882BD5" w:rsidRDefault="00882BD5" w:rsidP="001E3F23"/>
        </w:tc>
        <w:tc>
          <w:tcPr>
            <w:tcW w:w="3547" w:type="dxa"/>
          </w:tcPr>
          <w:p w:rsidR="00882BD5" w:rsidRDefault="00882BD5" w:rsidP="0015701B">
            <w:pPr>
              <w:jc w:val="center"/>
            </w:pPr>
            <w:r>
              <w:t>Anreise Gelsenkirchen</w:t>
            </w:r>
          </w:p>
        </w:tc>
      </w:tr>
      <w:tr w:rsidR="00882BD5" w:rsidTr="001E3F23">
        <w:tc>
          <w:tcPr>
            <w:tcW w:w="3862" w:type="dxa"/>
          </w:tcPr>
          <w:p w:rsidR="00882BD5" w:rsidRDefault="00882BD5" w:rsidP="00882BD5">
            <w:r>
              <w:t>22. April Dienstag</w:t>
            </w:r>
          </w:p>
        </w:tc>
        <w:tc>
          <w:tcPr>
            <w:tcW w:w="3547" w:type="dxa"/>
          </w:tcPr>
          <w:p w:rsidR="00882BD5" w:rsidRDefault="00882BD5" w:rsidP="001E3F23"/>
        </w:tc>
        <w:tc>
          <w:tcPr>
            <w:tcW w:w="3547" w:type="dxa"/>
          </w:tcPr>
          <w:p w:rsidR="00882BD5" w:rsidRPr="00882BD5" w:rsidRDefault="00882BD5" w:rsidP="0015701B">
            <w:pPr>
              <w:jc w:val="center"/>
              <w:rPr>
                <w:b/>
              </w:rPr>
            </w:pPr>
            <w:r>
              <w:rPr>
                <w:b/>
              </w:rPr>
              <w:t>Erster Arbeitstag</w:t>
            </w:r>
          </w:p>
        </w:tc>
      </w:tr>
    </w:tbl>
    <w:p w:rsidR="00B41F8F" w:rsidRDefault="00B41F8F"/>
    <w:p w:rsidR="007211CD" w:rsidRDefault="007211CD">
      <w:r>
        <w:t>Extrataschen für Mallorca packen</w:t>
      </w:r>
    </w:p>
    <w:p w:rsidR="007211CD" w:rsidRDefault="007211CD">
      <w:r>
        <w:t>Anfang März Finca Restzahlung</w:t>
      </w:r>
    </w:p>
    <w:p w:rsidR="007211CD" w:rsidRDefault="005227D7">
      <w:r>
        <w:t>*</w:t>
      </w:r>
      <w:r w:rsidR="007211CD">
        <w:t xml:space="preserve"> Campingplätze vorbuchen</w:t>
      </w:r>
    </w:p>
    <w:sectPr w:rsidR="007211CD" w:rsidSect="00530C9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05B4A"/>
    <w:multiLevelType w:val="hybridMultilevel"/>
    <w:tmpl w:val="CBFC38EE"/>
    <w:lvl w:ilvl="0" w:tplc="75A81D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37AB8"/>
    <w:multiLevelType w:val="hybridMultilevel"/>
    <w:tmpl w:val="723038AC"/>
    <w:lvl w:ilvl="0" w:tplc="9BC4300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E3B98"/>
    <w:multiLevelType w:val="hybridMultilevel"/>
    <w:tmpl w:val="E398C6A2"/>
    <w:lvl w:ilvl="0" w:tplc="BBE84C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85821"/>
    <w:multiLevelType w:val="hybridMultilevel"/>
    <w:tmpl w:val="F35CA65E"/>
    <w:lvl w:ilvl="0" w:tplc="E702D52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B22ED"/>
    <w:multiLevelType w:val="hybridMultilevel"/>
    <w:tmpl w:val="56266330"/>
    <w:lvl w:ilvl="0" w:tplc="7F5452CE">
      <w:start w:val="1"/>
      <w:numFmt w:val="lowerLetter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BA7FA1"/>
    <w:multiLevelType w:val="hybridMultilevel"/>
    <w:tmpl w:val="88220838"/>
    <w:lvl w:ilvl="0" w:tplc="D8E69C8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C99"/>
    <w:rsid w:val="000A3272"/>
    <w:rsid w:val="000A442A"/>
    <w:rsid w:val="000D7477"/>
    <w:rsid w:val="0015701B"/>
    <w:rsid w:val="00170458"/>
    <w:rsid w:val="001C0224"/>
    <w:rsid w:val="001E3F23"/>
    <w:rsid w:val="003369E0"/>
    <w:rsid w:val="00352207"/>
    <w:rsid w:val="00462004"/>
    <w:rsid w:val="005227D7"/>
    <w:rsid w:val="00530C99"/>
    <w:rsid w:val="006C765D"/>
    <w:rsid w:val="006F73D1"/>
    <w:rsid w:val="007211CD"/>
    <w:rsid w:val="007D1E1A"/>
    <w:rsid w:val="007F3775"/>
    <w:rsid w:val="00805D23"/>
    <w:rsid w:val="00882BD5"/>
    <w:rsid w:val="008A0C2F"/>
    <w:rsid w:val="009D034F"/>
    <w:rsid w:val="00AA44C2"/>
    <w:rsid w:val="00B14D97"/>
    <w:rsid w:val="00B41F8F"/>
    <w:rsid w:val="00C02323"/>
    <w:rsid w:val="00D065F5"/>
    <w:rsid w:val="00DB1D2E"/>
    <w:rsid w:val="00DB51AA"/>
    <w:rsid w:val="00DE5031"/>
    <w:rsid w:val="00EC03BD"/>
    <w:rsid w:val="00FF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30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7D1E1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6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6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30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7D1E1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6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6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8355E-3B9E-487F-B68C-D79C1DB29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E91BB848</Template>
  <TotalTime>0</TotalTime>
  <Pages>4</Pages>
  <Words>403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Herne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H007388</dc:creator>
  <cp:lastModifiedBy>H007388</cp:lastModifiedBy>
  <cp:revision>13</cp:revision>
  <cp:lastPrinted>2014-01-24T09:02:00Z</cp:lastPrinted>
  <dcterms:created xsi:type="dcterms:W3CDTF">2014-01-21T08:12:00Z</dcterms:created>
  <dcterms:modified xsi:type="dcterms:W3CDTF">2014-04-29T07:18:00Z</dcterms:modified>
</cp:coreProperties>
</file>